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76B7D" w14:textId="1D93DE39" w:rsidR="006F7CB3" w:rsidRPr="005D462C" w:rsidRDefault="006F7CB3" w:rsidP="00BC3CD9">
      <w:pPr>
        <w:jc w:val="both"/>
        <w:rPr>
          <w:rFonts w:ascii="Calibri Light" w:hAnsi="Calibri Light" w:cs="Calibri Light"/>
          <w:b/>
          <w:bCs/>
          <w:sz w:val="24"/>
          <w:szCs w:val="24"/>
          <w:lang w:val="hr-HR"/>
        </w:rPr>
      </w:pPr>
      <w:r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  <w:t xml:space="preserve">I  Z  J  A  V  A  </w:t>
      </w:r>
      <w:r w:rsidR="0061629A"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</w:p>
    <w:p w14:paraId="3D3E0D62" w14:textId="11D81525" w:rsidR="006F7CB3" w:rsidRPr="005D462C" w:rsidRDefault="006F7CB3" w:rsidP="00BC3CD9">
      <w:pPr>
        <w:jc w:val="both"/>
        <w:rPr>
          <w:rFonts w:ascii="Calibri Light" w:hAnsi="Calibri Light" w:cs="Calibri Light"/>
          <w:b/>
          <w:bCs/>
          <w:sz w:val="24"/>
          <w:szCs w:val="24"/>
          <w:lang w:val="hr-HR"/>
        </w:rPr>
      </w:pPr>
    </w:p>
    <w:p w14:paraId="29AFEA09" w14:textId="77777777" w:rsidR="00F73C57" w:rsidRPr="005D462C" w:rsidRDefault="00F73C57" w:rsidP="00BC3CD9">
      <w:pPr>
        <w:jc w:val="both"/>
        <w:rPr>
          <w:rFonts w:ascii="Calibri Light" w:hAnsi="Calibri Light" w:cs="Calibri Light"/>
          <w:b/>
          <w:bCs/>
          <w:sz w:val="24"/>
          <w:szCs w:val="24"/>
          <w:lang w:val="hr-HR"/>
        </w:rPr>
      </w:pPr>
    </w:p>
    <w:p w14:paraId="227DDDF5" w14:textId="77777777" w:rsidR="006F7CB3" w:rsidRPr="005D462C" w:rsidRDefault="006F7CB3" w:rsidP="00BC3CD9">
      <w:pPr>
        <w:jc w:val="both"/>
        <w:rPr>
          <w:rFonts w:ascii="Calibri Light" w:hAnsi="Calibri Light" w:cs="Calibri Light"/>
          <w:b/>
          <w:bCs/>
          <w:sz w:val="24"/>
          <w:szCs w:val="24"/>
          <w:lang w:val="hr-HR"/>
        </w:rPr>
      </w:pPr>
    </w:p>
    <w:p w14:paraId="7BEFF7CA" w14:textId="10944092" w:rsidR="00E46696" w:rsidRPr="005D462C" w:rsidRDefault="0061629A" w:rsidP="00BC3CD9">
      <w:pPr>
        <w:jc w:val="both"/>
        <w:rPr>
          <w:rFonts w:ascii="Calibri Light" w:hAnsi="Calibri Light" w:cs="Calibri Light"/>
          <w:b/>
          <w:bCs/>
          <w:sz w:val="24"/>
          <w:szCs w:val="24"/>
          <w:lang w:val="hr-HR"/>
        </w:rPr>
      </w:pPr>
      <w:r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="00E16CB8"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 xml:space="preserve">  </w:t>
      </w:r>
      <w:r w:rsidR="00E46696" w:rsidRPr="005D462C">
        <w:rPr>
          <w:rFonts w:ascii="Calibri Light" w:hAnsi="Calibri Light" w:cs="Calibri Light"/>
          <w:b/>
          <w:bCs/>
          <w:sz w:val="24"/>
          <w:szCs w:val="24"/>
          <w:lang w:val="hr-HR"/>
        </w:rPr>
        <w:t xml:space="preserve">             </w:t>
      </w:r>
    </w:p>
    <w:p w14:paraId="103D5493" w14:textId="51A8C80D" w:rsidR="000063A5" w:rsidRPr="005D462C" w:rsidRDefault="006F7CB3" w:rsidP="000063A5">
      <w:pPr>
        <w:rPr>
          <w:rFonts w:ascii="Calibri Light" w:hAnsi="Calibri Light" w:cs="Calibri Light"/>
          <w:b/>
          <w:bCs/>
          <w:sz w:val="24"/>
          <w:szCs w:val="24"/>
          <w:lang w:val="en-US"/>
        </w:rPr>
      </w:pPr>
      <w:proofErr w:type="spellStart"/>
      <w:r w:rsidRPr="005D462C">
        <w:rPr>
          <w:rFonts w:ascii="Calibri Light" w:hAnsi="Calibri Light" w:cs="Calibri Light"/>
          <w:b/>
          <w:bCs/>
          <w:sz w:val="24"/>
          <w:szCs w:val="24"/>
          <w:lang w:val="en-US"/>
        </w:rPr>
        <w:t>kojom</w:t>
      </w:r>
      <w:proofErr w:type="spellEnd"/>
      <w:r w:rsidRPr="005D462C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 ja - __________________________________       </w:t>
      </w:r>
      <w:proofErr w:type="gramStart"/>
      <w:r w:rsidRPr="005D462C">
        <w:rPr>
          <w:rFonts w:ascii="Calibri Light" w:hAnsi="Calibri Light" w:cs="Calibri Light"/>
          <w:b/>
          <w:bCs/>
          <w:sz w:val="24"/>
          <w:szCs w:val="24"/>
          <w:lang w:val="en-US"/>
        </w:rPr>
        <w:t>OIB</w:t>
      </w:r>
      <w:r w:rsidR="005D462C">
        <w:rPr>
          <w:rFonts w:ascii="Calibri Light" w:hAnsi="Calibri Light" w:cs="Calibri Light"/>
          <w:b/>
          <w:bCs/>
          <w:sz w:val="24"/>
          <w:szCs w:val="24"/>
          <w:lang w:val="en-US"/>
        </w:rPr>
        <w:t>:</w:t>
      </w:r>
      <w:r w:rsidRPr="005D462C">
        <w:rPr>
          <w:rFonts w:ascii="Calibri Light" w:hAnsi="Calibri Light" w:cs="Calibri Light"/>
          <w:b/>
          <w:bCs/>
          <w:sz w:val="24"/>
          <w:szCs w:val="24"/>
          <w:lang w:val="en-US"/>
        </w:rPr>
        <w:t>_</w:t>
      </w:r>
      <w:proofErr w:type="gramEnd"/>
      <w:r w:rsidRPr="005D462C">
        <w:rPr>
          <w:rFonts w:ascii="Calibri Light" w:hAnsi="Calibri Light" w:cs="Calibri Light"/>
          <w:b/>
          <w:bCs/>
          <w:sz w:val="24"/>
          <w:szCs w:val="24"/>
          <w:lang w:val="en-US"/>
        </w:rPr>
        <w:t>________________________</w:t>
      </w:r>
    </w:p>
    <w:p w14:paraId="1BE257C2" w14:textId="62DF5349" w:rsidR="000063A5" w:rsidRPr="005D462C" w:rsidRDefault="006F7CB3" w:rsidP="000063A5">
      <w:pPr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</w:pPr>
      <w:r w:rsidRPr="005D462C">
        <w:rPr>
          <w:rFonts w:ascii="Calibri Light" w:hAnsi="Calibri Light" w:cs="Calibri Light"/>
          <w:b/>
          <w:bCs/>
          <w:sz w:val="24"/>
          <w:szCs w:val="24"/>
          <w:lang w:val="en-US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en-US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en-US"/>
        </w:rPr>
        <w:tab/>
      </w:r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>(</w:t>
      </w:r>
      <w:proofErr w:type="spellStart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>ime</w:t>
      </w:r>
      <w:proofErr w:type="spellEnd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 xml:space="preserve"> i </w:t>
      </w:r>
      <w:proofErr w:type="spellStart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>prezime</w:t>
      </w:r>
      <w:proofErr w:type="spellEnd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>)</w:t>
      </w:r>
    </w:p>
    <w:p w14:paraId="6C7F03E1" w14:textId="77777777" w:rsidR="006F7CB3" w:rsidRPr="005D462C" w:rsidRDefault="006F7CB3" w:rsidP="000063A5">
      <w:pPr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</w:pPr>
    </w:p>
    <w:p w14:paraId="704F0468" w14:textId="326E15EF" w:rsidR="006F7CB3" w:rsidRPr="005D462C" w:rsidRDefault="006F7CB3" w:rsidP="000063A5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s </w:t>
      </w:r>
      <w:proofErr w:type="spellStart"/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prebivalištem</w:t>
      </w:r>
      <w:proofErr w:type="spellEnd"/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na </w:t>
      </w:r>
      <w:proofErr w:type="spellStart"/>
      <w:proofErr w:type="gramStart"/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adresi</w:t>
      </w:r>
      <w:proofErr w:type="spellEnd"/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 _</w:t>
      </w:r>
      <w:proofErr w:type="gramEnd"/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________________________________________________________</w:t>
      </w:r>
    </w:p>
    <w:p w14:paraId="32CD9900" w14:textId="1ADF46CA" w:rsidR="006F7CB3" w:rsidRPr="005D462C" w:rsidRDefault="006F7CB3" w:rsidP="000063A5">
      <w:pPr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</w:pP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 xml:space="preserve">      (</w:t>
      </w:r>
      <w:proofErr w:type="spellStart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navesti</w:t>
      </w:r>
      <w:proofErr w:type="spellEnd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 xml:space="preserve"> </w:t>
      </w:r>
      <w:proofErr w:type="spellStart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adresu</w:t>
      </w:r>
      <w:proofErr w:type="spellEnd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 xml:space="preserve">, </w:t>
      </w:r>
      <w:proofErr w:type="spellStart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kućni</w:t>
      </w:r>
      <w:proofErr w:type="spellEnd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 xml:space="preserve"> </w:t>
      </w:r>
      <w:proofErr w:type="spellStart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broj</w:t>
      </w:r>
      <w:proofErr w:type="spellEnd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 xml:space="preserve"> i </w:t>
      </w:r>
      <w:proofErr w:type="spellStart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mjesto</w:t>
      </w:r>
      <w:proofErr w:type="spellEnd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 xml:space="preserve"> </w:t>
      </w:r>
      <w:proofErr w:type="spellStart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prebivališta</w:t>
      </w:r>
      <w:proofErr w:type="spellEnd"/>
      <w:r w:rsidRPr="005D462C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)</w:t>
      </w:r>
    </w:p>
    <w:p w14:paraId="4A227BA7" w14:textId="27EE9A26" w:rsidR="006F7CB3" w:rsidRPr="005D462C" w:rsidRDefault="006F7CB3" w:rsidP="000063A5">
      <w:pPr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</w:pPr>
    </w:p>
    <w:p w14:paraId="079C6D8A" w14:textId="77777777" w:rsidR="006F7CB3" w:rsidRPr="005D462C" w:rsidRDefault="006F7CB3" w:rsidP="000063A5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</w:p>
    <w:p w14:paraId="5218745A" w14:textId="0AC1561C" w:rsidR="000063A5" w:rsidRPr="005D462C" w:rsidRDefault="006F7CB3" w:rsidP="000063A5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i z j a v l j u j e m     </w:t>
      </w:r>
      <w:proofErr w:type="spellStart"/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p</w:t>
      </w:r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od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kaznenom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i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materijalnom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odgovornošću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da NE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koristim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stipendiju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niti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drugi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oblik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novčane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pomoći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koji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ima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obilježa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stipendije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niti</w:t>
      </w:r>
      <w:proofErr w:type="spellEnd"/>
      <w:r w:rsidR="000063A5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sam </w:t>
      </w:r>
      <w:proofErr w:type="spellStart"/>
      <w:r w:rsidR="005D462C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ponavljač</w:t>
      </w:r>
      <w:proofErr w:type="spellEnd"/>
      <w:r w:rsidR="005D462C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razreda.</w:t>
      </w:r>
    </w:p>
    <w:p w14:paraId="0F34919E" w14:textId="78066C11" w:rsidR="000063A5" w:rsidRPr="005D462C" w:rsidRDefault="000063A5" w:rsidP="000063A5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     </w:t>
      </w:r>
    </w:p>
    <w:p w14:paraId="296CC010" w14:textId="4C10F144" w:rsidR="006F7CB3" w:rsidRPr="005D462C" w:rsidRDefault="006F7CB3" w:rsidP="000063A5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</w:p>
    <w:p w14:paraId="4104942C" w14:textId="67B526FC" w:rsidR="006F7CB3" w:rsidRPr="005D462C" w:rsidRDefault="006F7CB3" w:rsidP="000063A5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</w:p>
    <w:p w14:paraId="2BA58AEF" w14:textId="77777777" w:rsidR="006F7CB3" w:rsidRPr="005D462C" w:rsidRDefault="006F7CB3" w:rsidP="000063A5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</w:p>
    <w:p w14:paraId="6EC3039B" w14:textId="1EA8F35B" w:rsidR="000063A5" w:rsidRPr="005D462C" w:rsidRDefault="000063A5" w:rsidP="000063A5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  <w:t xml:space="preserve">     </w:t>
      </w:r>
      <w:proofErr w:type="spellStart"/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Podnositelj</w:t>
      </w:r>
      <w:proofErr w:type="spellEnd"/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izjave</w:t>
      </w:r>
      <w:r w:rsidR="006F7CB3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*</w:t>
      </w:r>
    </w:p>
    <w:p w14:paraId="4A6E4DC4" w14:textId="6D7F349A" w:rsidR="000063A5" w:rsidRPr="005D462C" w:rsidRDefault="000063A5" w:rsidP="000063A5">
      <w:pPr>
        <w:ind w:left="2880"/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  <w:t xml:space="preserve">                         ________________________</w:t>
      </w:r>
    </w:p>
    <w:p w14:paraId="04AA26CF" w14:textId="23E456FC" w:rsidR="000063A5" w:rsidRPr="005D462C" w:rsidRDefault="000063A5" w:rsidP="000063A5">
      <w:pPr>
        <w:ind w:left="360"/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  <w:t xml:space="preserve">           </w:t>
      </w:r>
      <w:proofErr w:type="spellStart"/>
      <w:r w:rsidR="006F7CB3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vlastoručni</w:t>
      </w:r>
      <w:proofErr w:type="spellEnd"/>
      <w:r w:rsidR="006F7CB3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F7CB3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potpis</w:t>
      </w:r>
      <w:proofErr w:type="spellEnd"/>
      <w:r w:rsidR="006F7CB3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F7CB3"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kandidata</w:t>
      </w:r>
      <w:proofErr w:type="spellEnd"/>
    </w:p>
    <w:p w14:paraId="0E9F7512" w14:textId="77777777" w:rsidR="000063A5" w:rsidRPr="005D462C" w:rsidRDefault="000063A5" w:rsidP="000063A5">
      <w:pPr>
        <w:ind w:left="360"/>
        <w:rPr>
          <w:rFonts w:ascii="Calibri Light" w:hAnsi="Calibri Light" w:cs="Calibri Light"/>
          <w:b/>
          <w:bCs/>
          <w:sz w:val="24"/>
          <w:szCs w:val="24"/>
          <w:lang w:val="de-DE"/>
        </w:rPr>
      </w:pPr>
    </w:p>
    <w:p w14:paraId="165AEAEA" w14:textId="364AA3AA" w:rsidR="000063A5" w:rsidRPr="005D462C" w:rsidRDefault="006F7CB3" w:rsidP="000063A5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*za </w:t>
      </w:r>
      <w:proofErr w:type="spellStart"/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maloljetnike</w:t>
      </w:r>
      <w:proofErr w:type="spellEnd"/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izjavu </w:t>
      </w:r>
      <w:proofErr w:type="spellStart"/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potpisuje</w:t>
      </w:r>
      <w:proofErr w:type="spellEnd"/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P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roditelj</w:t>
      </w:r>
      <w:proofErr w:type="spellEnd"/>
      <w:r w:rsid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/</w:t>
      </w:r>
      <w:proofErr w:type="spellStart"/>
      <w:r w:rsidR="005D462C">
        <w:rPr>
          <w:rFonts w:ascii="Calibri Light" w:hAnsi="Calibri Light" w:cs="Calibri Light"/>
          <w:b/>
          <w:bCs/>
          <w:sz w:val="24"/>
          <w:szCs w:val="24"/>
          <w:lang w:val="de-DE"/>
        </w:rPr>
        <w:t>staratelj</w:t>
      </w:r>
      <w:proofErr w:type="spellEnd"/>
    </w:p>
    <w:p w14:paraId="21DE7CBD" w14:textId="77777777" w:rsidR="000063A5" w:rsidRPr="006F7CB3" w:rsidRDefault="000063A5" w:rsidP="000063A5">
      <w:pPr>
        <w:ind w:left="360"/>
        <w:rPr>
          <w:bCs/>
          <w:lang w:val="de-DE"/>
        </w:rPr>
      </w:pPr>
    </w:p>
    <w:p w14:paraId="165EFC75" w14:textId="77777777" w:rsidR="000063A5" w:rsidRPr="006F7CB3" w:rsidRDefault="000063A5" w:rsidP="000063A5">
      <w:pPr>
        <w:spacing w:line="360" w:lineRule="auto"/>
        <w:rPr>
          <w:bCs/>
          <w:sz w:val="22"/>
          <w:lang w:val="de-DE"/>
        </w:rPr>
      </w:pPr>
    </w:p>
    <w:p w14:paraId="1CF5622A" w14:textId="77777777" w:rsidR="0061629A" w:rsidRDefault="0061629A" w:rsidP="00CD6408">
      <w:pPr>
        <w:jc w:val="both"/>
        <w:rPr>
          <w:sz w:val="24"/>
          <w:szCs w:val="24"/>
          <w:lang w:val="hr-HR"/>
        </w:rPr>
      </w:pPr>
    </w:p>
    <w:p w14:paraId="0CC3B343" w14:textId="77777777" w:rsidR="0061629A" w:rsidRDefault="0061629A" w:rsidP="00CD6408">
      <w:pPr>
        <w:jc w:val="both"/>
        <w:rPr>
          <w:sz w:val="24"/>
          <w:szCs w:val="24"/>
          <w:lang w:val="hr-HR"/>
        </w:rPr>
      </w:pPr>
    </w:p>
    <w:p w14:paraId="4AC0C830" w14:textId="77777777" w:rsidR="0061629A" w:rsidRDefault="0061629A" w:rsidP="00CD6408">
      <w:pPr>
        <w:jc w:val="both"/>
        <w:rPr>
          <w:sz w:val="24"/>
          <w:szCs w:val="24"/>
          <w:lang w:val="hr-HR"/>
        </w:rPr>
      </w:pPr>
    </w:p>
    <w:p w14:paraId="60CCB1C7" w14:textId="77777777" w:rsidR="0061629A" w:rsidRDefault="0061629A" w:rsidP="00CD6408">
      <w:pPr>
        <w:jc w:val="both"/>
        <w:rPr>
          <w:sz w:val="24"/>
          <w:szCs w:val="24"/>
          <w:lang w:val="hr-HR"/>
        </w:rPr>
      </w:pPr>
    </w:p>
    <w:p w14:paraId="27CCFF0E" w14:textId="77777777" w:rsidR="000336B7" w:rsidRDefault="000336B7" w:rsidP="006A064B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</w:p>
    <w:sectPr w:rsidR="000336B7" w:rsidSect="00E60FD5">
      <w:pgSz w:w="11906" w:h="16838"/>
      <w:pgMar w:top="1276" w:right="1274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ourmand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7FB7"/>
    <w:multiLevelType w:val="hybridMultilevel"/>
    <w:tmpl w:val="D474DE08"/>
    <w:lvl w:ilvl="0" w:tplc="3E7689C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2C4310"/>
    <w:multiLevelType w:val="hybridMultilevel"/>
    <w:tmpl w:val="87A415F4"/>
    <w:lvl w:ilvl="0" w:tplc="36D2A432">
      <w:start w:val="2"/>
      <w:numFmt w:val="bullet"/>
      <w:lvlText w:val="-"/>
      <w:lvlJc w:val="left"/>
      <w:pPr>
        <w:tabs>
          <w:tab w:val="num" w:pos="1086"/>
        </w:tabs>
        <w:ind w:left="108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6"/>
        </w:tabs>
        <w:ind w:left="180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6"/>
        </w:tabs>
        <w:ind w:left="25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6"/>
        </w:tabs>
        <w:ind w:left="32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6"/>
        </w:tabs>
        <w:ind w:left="396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6"/>
        </w:tabs>
        <w:ind w:left="46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6"/>
        </w:tabs>
        <w:ind w:left="54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6"/>
        </w:tabs>
        <w:ind w:left="612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6"/>
        </w:tabs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08E610B4"/>
    <w:multiLevelType w:val="hybridMultilevel"/>
    <w:tmpl w:val="7572FDB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C524EC"/>
    <w:multiLevelType w:val="hybridMultilevel"/>
    <w:tmpl w:val="0F187C3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FE65F3"/>
    <w:multiLevelType w:val="hybridMultilevel"/>
    <w:tmpl w:val="33B02E7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8EE761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DE6D9C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BE3A47"/>
    <w:multiLevelType w:val="hybridMultilevel"/>
    <w:tmpl w:val="C5A830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50407"/>
    <w:multiLevelType w:val="hybridMultilevel"/>
    <w:tmpl w:val="DA22E2E0"/>
    <w:lvl w:ilvl="0" w:tplc="07C21DF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4C23F76"/>
    <w:multiLevelType w:val="hybridMultilevel"/>
    <w:tmpl w:val="FE906A2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233395"/>
    <w:multiLevelType w:val="hybridMultilevel"/>
    <w:tmpl w:val="5ACEED2A"/>
    <w:lvl w:ilvl="0" w:tplc="89F64B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E185A"/>
    <w:multiLevelType w:val="hybridMultilevel"/>
    <w:tmpl w:val="C8C0E8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90E51"/>
    <w:multiLevelType w:val="hybridMultilevel"/>
    <w:tmpl w:val="4C6648AA"/>
    <w:lvl w:ilvl="0" w:tplc="A4D27B0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11" w15:restartNumberingAfterBreak="0">
    <w:nsid w:val="54B1631A"/>
    <w:multiLevelType w:val="hybridMultilevel"/>
    <w:tmpl w:val="63BA3BD4"/>
    <w:lvl w:ilvl="0" w:tplc="0002CE0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5BA7FB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 w15:restartNumberingAfterBreak="0">
    <w:nsid w:val="5F452173"/>
    <w:multiLevelType w:val="hybridMultilevel"/>
    <w:tmpl w:val="3AB0E9C0"/>
    <w:lvl w:ilvl="0" w:tplc="988A8678">
      <w:numFmt w:val="bullet"/>
      <w:lvlText w:val=""/>
      <w:lvlJc w:val="left"/>
      <w:pPr>
        <w:ind w:left="396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60C65CB6"/>
    <w:multiLevelType w:val="hybridMultilevel"/>
    <w:tmpl w:val="E312A8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861B9"/>
    <w:multiLevelType w:val="hybridMultilevel"/>
    <w:tmpl w:val="2DC43CDC"/>
    <w:lvl w:ilvl="0" w:tplc="A39AC71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6" w15:restartNumberingAfterBreak="0">
    <w:nsid w:val="797001B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7CBE600F"/>
    <w:multiLevelType w:val="hybridMultilevel"/>
    <w:tmpl w:val="C73030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70343295">
    <w:abstractNumId w:val="16"/>
  </w:num>
  <w:num w:numId="2" w16cid:durableId="2090151465">
    <w:abstractNumId w:val="12"/>
  </w:num>
  <w:num w:numId="3" w16cid:durableId="807431358">
    <w:abstractNumId w:val="10"/>
  </w:num>
  <w:num w:numId="4" w16cid:durableId="1069380954">
    <w:abstractNumId w:val="11"/>
  </w:num>
  <w:num w:numId="5" w16cid:durableId="1673333336">
    <w:abstractNumId w:val="2"/>
  </w:num>
  <w:num w:numId="6" w16cid:durableId="1087114546">
    <w:abstractNumId w:val="15"/>
  </w:num>
  <w:num w:numId="7" w16cid:durableId="1454061421">
    <w:abstractNumId w:val="17"/>
  </w:num>
  <w:num w:numId="8" w16cid:durableId="485436034">
    <w:abstractNumId w:val="3"/>
  </w:num>
  <w:num w:numId="9" w16cid:durableId="796217847">
    <w:abstractNumId w:val="4"/>
  </w:num>
  <w:num w:numId="10" w16cid:durableId="740718034">
    <w:abstractNumId w:val="6"/>
  </w:num>
  <w:num w:numId="11" w16cid:durableId="1795950234">
    <w:abstractNumId w:val="1"/>
  </w:num>
  <w:num w:numId="12" w16cid:durableId="2062048949">
    <w:abstractNumId w:val="0"/>
  </w:num>
  <w:num w:numId="13" w16cid:durableId="584267978">
    <w:abstractNumId w:val="8"/>
  </w:num>
  <w:num w:numId="14" w16cid:durableId="1743018905">
    <w:abstractNumId w:val="13"/>
  </w:num>
  <w:num w:numId="15" w16cid:durableId="1313680388">
    <w:abstractNumId w:val="5"/>
  </w:num>
  <w:num w:numId="16" w16cid:durableId="395006757">
    <w:abstractNumId w:val="14"/>
  </w:num>
  <w:num w:numId="17" w16cid:durableId="1416627882">
    <w:abstractNumId w:val="9"/>
  </w:num>
  <w:num w:numId="18" w16cid:durableId="6635570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B3"/>
    <w:rsid w:val="000063A5"/>
    <w:rsid w:val="000336B7"/>
    <w:rsid w:val="00091878"/>
    <w:rsid w:val="00095468"/>
    <w:rsid w:val="000A483F"/>
    <w:rsid w:val="000E1480"/>
    <w:rsid w:val="00101564"/>
    <w:rsid w:val="00141D14"/>
    <w:rsid w:val="001626AB"/>
    <w:rsid w:val="0017162E"/>
    <w:rsid w:val="001A50B0"/>
    <w:rsid w:val="001C144D"/>
    <w:rsid w:val="001D6C1F"/>
    <w:rsid w:val="001F0B74"/>
    <w:rsid w:val="00222F96"/>
    <w:rsid w:val="00230397"/>
    <w:rsid w:val="00263553"/>
    <w:rsid w:val="002721AC"/>
    <w:rsid w:val="0028668F"/>
    <w:rsid w:val="00290329"/>
    <w:rsid w:val="002A4F37"/>
    <w:rsid w:val="002C0CDD"/>
    <w:rsid w:val="002D5116"/>
    <w:rsid w:val="002E26E2"/>
    <w:rsid w:val="002E77C4"/>
    <w:rsid w:val="002F79CD"/>
    <w:rsid w:val="00303903"/>
    <w:rsid w:val="003630F1"/>
    <w:rsid w:val="003701C9"/>
    <w:rsid w:val="00382229"/>
    <w:rsid w:val="003B1DEC"/>
    <w:rsid w:val="003E7033"/>
    <w:rsid w:val="00412A03"/>
    <w:rsid w:val="00480B00"/>
    <w:rsid w:val="0049654E"/>
    <w:rsid w:val="004B69D0"/>
    <w:rsid w:val="004C73F9"/>
    <w:rsid w:val="004C79E8"/>
    <w:rsid w:val="004D48BF"/>
    <w:rsid w:val="00513A6B"/>
    <w:rsid w:val="00513DB8"/>
    <w:rsid w:val="00564220"/>
    <w:rsid w:val="0058522A"/>
    <w:rsid w:val="005A7AC6"/>
    <w:rsid w:val="005D1AB9"/>
    <w:rsid w:val="005D462C"/>
    <w:rsid w:val="005F4BBE"/>
    <w:rsid w:val="0061629A"/>
    <w:rsid w:val="00625F2A"/>
    <w:rsid w:val="00645F03"/>
    <w:rsid w:val="00646B13"/>
    <w:rsid w:val="00660CE1"/>
    <w:rsid w:val="00686F0C"/>
    <w:rsid w:val="00690643"/>
    <w:rsid w:val="006A064B"/>
    <w:rsid w:val="006C0793"/>
    <w:rsid w:val="006D0F61"/>
    <w:rsid w:val="006E25C9"/>
    <w:rsid w:val="006E65E9"/>
    <w:rsid w:val="006F7CB3"/>
    <w:rsid w:val="00743E52"/>
    <w:rsid w:val="00745EC5"/>
    <w:rsid w:val="00747B74"/>
    <w:rsid w:val="007644B3"/>
    <w:rsid w:val="0077271F"/>
    <w:rsid w:val="00796406"/>
    <w:rsid w:val="007C401D"/>
    <w:rsid w:val="007E6B6A"/>
    <w:rsid w:val="007F0F77"/>
    <w:rsid w:val="00802777"/>
    <w:rsid w:val="00826CAB"/>
    <w:rsid w:val="00854FFD"/>
    <w:rsid w:val="008E4EB6"/>
    <w:rsid w:val="008E60BF"/>
    <w:rsid w:val="008F000F"/>
    <w:rsid w:val="00903BCB"/>
    <w:rsid w:val="00911A9F"/>
    <w:rsid w:val="0092465E"/>
    <w:rsid w:val="00934C05"/>
    <w:rsid w:val="0095005A"/>
    <w:rsid w:val="009A0255"/>
    <w:rsid w:val="009F573E"/>
    <w:rsid w:val="00A073E6"/>
    <w:rsid w:val="00A25302"/>
    <w:rsid w:val="00A66A63"/>
    <w:rsid w:val="00A67A45"/>
    <w:rsid w:val="00A83849"/>
    <w:rsid w:val="00AA01B1"/>
    <w:rsid w:val="00AD0799"/>
    <w:rsid w:val="00B00E21"/>
    <w:rsid w:val="00B068BD"/>
    <w:rsid w:val="00B2469C"/>
    <w:rsid w:val="00B727E3"/>
    <w:rsid w:val="00B95D67"/>
    <w:rsid w:val="00BC36ED"/>
    <w:rsid w:val="00BC3CD9"/>
    <w:rsid w:val="00C02113"/>
    <w:rsid w:val="00CA0B44"/>
    <w:rsid w:val="00CC51CE"/>
    <w:rsid w:val="00CD2A6D"/>
    <w:rsid w:val="00CD6408"/>
    <w:rsid w:val="00CE606B"/>
    <w:rsid w:val="00CF7556"/>
    <w:rsid w:val="00D114AB"/>
    <w:rsid w:val="00D2689C"/>
    <w:rsid w:val="00D33DD5"/>
    <w:rsid w:val="00D86B20"/>
    <w:rsid w:val="00D97E7C"/>
    <w:rsid w:val="00DC2D7A"/>
    <w:rsid w:val="00E01B1B"/>
    <w:rsid w:val="00E16CB8"/>
    <w:rsid w:val="00E35EC7"/>
    <w:rsid w:val="00E46696"/>
    <w:rsid w:val="00E5545B"/>
    <w:rsid w:val="00E60FD5"/>
    <w:rsid w:val="00E909F3"/>
    <w:rsid w:val="00EB17BF"/>
    <w:rsid w:val="00EC1BC9"/>
    <w:rsid w:val="00ED38EA"/>
    <w:rsid w:val="00EE38A3"/>
    <w:rsid w:val="00F06782"/>
    <w:rsid w:val="00F46FF3"/>
    <w:rsid w:val="00F607DC"/>
    <w:rsid w:val="00F61362"/>
    <w:rsid w:val="00F63AB3"/>
    <w:rsid w:val="00F72C25"/>
    <w:rsid w:val="00F7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9AB2AA"/>
  <w15:docId w15:val="{849F8BF1-EABE-4B77-9E53-C55A76E3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FF3"/>
    <w:rPr>
      <w:lang w:val="en-GB"/>
    </w:rPr>
  </w:style>
  <w:style w:type="paragraph" w:styleId="Naslov1">
    <w:name w:val="heading 1"/>
    <w:basedOn w:val="Normal"/>
    <w:next w:val="Normal"/>
    <w:link w:val="Naslov1Char"/>
    <w:uiPriority w:val="99"/>
    <w:qFormat/>
    <w:rsid w:val="00F46FF3"/>
    <w:pPr>
      <w:keepNext/>
      <w:jc w:val="both"/>
      <w:outlineLvl w:val="0"/>
    </w:pPr>
    <w:rPr>
      <w:b/>
      <w:lang w:val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F46FF3"/>
    <w:pPr>
      <w:keepNext/>
      <w:jc w:val="both"/>
      <w:outlineLvl w:val="1"/>
    </w:pPr>
    <w:rPr>
      <w:sz w:val="24"/>
    </w:rPr>
  </w:style>
  <w:style w:type="paragraph" w:styleId="Naslov3">
    <w:name w:val="heading 3"/>
    <w:basedOn w:val="Normal"/>
    <w:next w:val="Normal"/>
    <w:link w:val="Naslov3Char"/>
    <w:semiHidden/>
    <w:unhideWhenUsed/>
    <w:qFormat/>
    <w:locked/>
    <w:rsid w:val="000063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370EA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370EA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paragraph" w:styleId="Tijeloteksta">
    <w:name w:val="Body Text"/>
    <w:basedOn w:val="Normal"/>
    <w:link w:val="TijelotekstaChar"/>
    <w:uiPriority w:val="99"/>
    <w:rsid w:val="00F46FF3"/>
    <w:pPr>
      <w:jc w:val="both"/>
    </w:pPr>
    <w:rPr>
      <w:sz w:val="22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2370EA"/>
    <w:rPr>
      <w:sz w:val="20"/>
      <w:szCs w:val="20"/>
      <w:lang w:val="en-GB"/>
    </w:rPr>
  </w:style>
  <w:style w:type="character" w:styleId="Hiperveza">
    <w:name w:val="Hyperlink"/>
    <w:basedOn w:val="Zadanifontodlomka"/>
    <w:uiPriority w:val="99"/>
    <w:rsid w:val="00F46FF3"/>
    <w:rPr>
      <w:rFonts w:cs="Times New Roman"/>
      <w:color w:val="0000FF"/>
      <w:u w:val="single"/>
    </w:rPr>
  </w:style>
  <w:style w:type="paragraph" w:styleId="Uvuenotijeloteksta">
    <w:name w:val="Body Text Indent"/>
    <w:basedOn w:val="Normal"/>
    <w:link w:val="UvuenotijelotekstaChar"/>
    <w:uiPriority w:val="99"/>
    <w:rsid w:val="00F46FF3"/>
    <w:pPr>
      <w:ind w:left="3600" w:firstLine="720"/>
      <w:jc w:val="both"/>
    </w:pPr>
    <w:rPr>
      <w:rFonts w:ascii="Gourmand" w:hAnsi="Gourmand"/>
      <w:b/>
      <w:sz w:val="24"/>
      <w:lang w:val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2370EA"/>
    <w:rPr>
      <w:sz w:val="20"/>
      <w:szCs w:val="20"/>
      <w:lang w:val="en-GB"/>
    </w:rPr>
  </w:style>
  <w:style w:type="paragraph" w:styleId="Tijeloteksta-uvlaka2">
    <w:name w:val="Body Text Indent 2"/>
    <w:aliases w:val="uvlaka 2"/>
    <w:basedOn w:val="Normal"/>
    <w:link w:val="Tijeloteksta-uvlaka2Char"/>
    <w:uiPriority w:val="99"/>
    <w:rsid w:val="00F46FF3"/>
    <w:pPr>
      <w:ind w:left="720" w:firstLine="720"/>
      <w:jc w:val="both"/>
    </w:pPr>
    <w:rPr>
      <w:rFonts w:ascii="Gourmand" w:hAnsi="Gourmand"/>
      <w:sz w:val="24"/>
      <w:lang w:val="en-US"/>
    </w:rPr>
  </w:style>
  <w:style w:type="character" w:customStyle="1" w:styleId="Tijeloteksta-uvlaka2Char">
    <w:name w:val="Tijelo teksta - uvlaka 2 Char"/>
    <w:aliases w:val="uvlaka 2 Char"/>
    <w:basedOn w:val="Zadanifontodlomka"/>
    <w:link w:val="Tijeloteksta-uvlaka2"/>
    <w:uiPriority w:val="99"/>
    <w:semiHidden/>
    <w:rsid w:val="002370EA"/>
    <w:rPr>
      <w:sz w:val="20"/>
      <w:szCs w:val="20"/>
      <w:lang w:val="en-GB"/>
    </w:rPr>
  </w:style>
  <w:style w:type="paragraph" w:styleId="Tijeloteksta-uvlaka3">
    <w:name w:val="Body Text Indent 3"/>
    <w:aliases w:val="uvlaka 3"/>
    <w:basedOn w:val="Normal"/>
    <w:link w:val="Tijeloteksta-uvlaka3Char"/>
    <w:uiPriority w:val="99"/>
    <w:rsid w:val="00F46FF3"/>
    <w:pPr>
      <w:ind w:firstLine="1440"/>
      <w:jc w:val="both"/>
    </w:pPr>
    <w:rPr>
      <w:rFonts w:ascii="Gourmand" w:hAnsi="Gourmand"/>
      <w:sz w:val="24"/>
      <w:lang w:val="en-US"/>
    </w:rPr>
  </w:style>
  <w:style w:type="character" w:customStyle="1" w:styleId="Tijeloteksta-uvlaka3Char">
    <w:name w:val="Tijelo teksta - uvlaka 3 Char"/>
    <w:aliases w:val="uvlaka 3 Char"/>
    <w:basedOn w:val="Zadanifontodlomka"/>
    <w:link w:val="Tijeloteksta-uvlaka3"/>
    <w:uiPriority w:val="99"/>
    <w:semiHidden/>
    <w:rsid w:val="002370EA"/>
    <w:rPr>
      <w:sz w:val="16"/>
      <w:szCs w:val="16"/>
      <w:lang w:val="en-GB"/>
    </w:rPr>
  </w:style>
  <w:style w:type="paragraph" w:styleId="Tekstbalonia">
    <w:name w:val="Balloon Text"/>
    <w:basedOn w:val="Normal"/>
    <w:link w:val="TekstbaloniaChar"/>
    <w:uiPriority w:val="99"/>
    <w:rsid w:val="007644B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locked/>
    <w:rsid w:val="007644B3"/>
    <w:rPr>
      <w:rFonts w:ascii="Tahoma" w:hAnsi="Tahoma" w:cs="Tahoma"/>
      <w:sz w:val="16"/>
      <w:szCs w:val="16"/>
      <w:lang w:val="en-GB" w:eastAsia="hr-HR"/>
    </w:rPr>
  </w:style>
  <w:style w:type="paragraph" w:styleId="Odlomakpopisa">
    <w:name w:val="List Paragraph"/>
    <w:basedOn w:val="Normal"/>
    <w:uiPriority w:val="99"/>
    <w:qFormat/>
    <w:rsid w:val="00C02113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semiHidden/>
    <w:rsid w:val="000063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y%20Documents\Gr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Grb.dotx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Ured za obnovu i razvitak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Obrtnička komora Šibensko-kninske županije</cp:lastModifiedBy>
  <cp:revision>2</cp:revision>
  <cp:lastPrinted>2021-12-20T07:39:00Z</cp:lastPrinted>
  <dcterms:created xsi:type="dcterms:W3CDTF">2025-11-03T11:49:00Z</dcterms:created>
  <dcterms:modified xsi:type="dcterms:W3CDTF">2025-11-03T11:49:00Z</dcterms:modified>
</cp:coreProperties>
</file>